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2A" w:rsidRPr="007830FA" w:rsidRDefault="0018202A" w:rsidP="00802E9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OBJEDNÁVKA                                                       </w:t>
      </w:r>
      <w:r w:rsidRPr="007830FA">
        <w:rPr>
          <w:sz w:val="32"/>
          <w:szCs w:val="32"/>
        </w:rPr>
        <w:t xml:space="preserve"> www.konipro.cz</w:t>
      </w:r>
    </w:p>
    <w:tbl>
      <w:tblPr>
        <w:tblpPr w:leftFromText="141" w:rightFromText="141" w:vertAnchor="page" w:horzAnchor="margin" w:tblpY="7921"/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8"/>
        <w:gridCol w:w="3068"/>
        <w:gridCol w:w="3209"/>
        <w:gridCol w:w="2850"/>
      </w:tblGrid>
      <w:tr w:rsidR="0018202A" w:rsidRPr="00A939D2" w:rsidTr="008142A6">
        <w:tc>
          <w:tcPr>
            <w:tcW w:w="948" w:type="dxa"/>
          </w:tcPr>
          <w:p w:rsidR="0018202A" w:rsidRDefault="0018202A" w:rsidP="008142A6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Produkt</w:t>
            </w: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Dezert JESSY</w:t>
            </w:r>
          </w:p>
        </w:tc>
        <w:tc>
          <w:tcPr>
            <w:tcW w:w="3209" w:type="dxa"/>
          </w:tcPr>
          <w:p w:rsidR="0018202A" w:rsidRDefault="0018202A" w:rsidP="008142A6">
            <w:pPr>
              <w:spacing w:after="0" w:line="360" w:lineRule="auto"/>
              <w:jc w:val="center"/>
              <w:rPr>
                <w:b/>
              </w:rPr>
            </w:pPr>
            <w:r w:rsidRPr="00A939D2">
              <w:rPr>
                <w:b/>
              </w:rPr>
              <w:t xml:space="preserve">Cena </w:t>
            </w:r>
            <w:smartTag w:uri="urn:schemas-microsoft-com:office:smarttags" w:element="PersonName">
              <w:smartTagPr>
                <w:attr w:name="ProductID" w:val="za 1"/>
              </w:smartTagPr>
              <w:r w:rsidRPr="00A939D2">
                <w:rPr>
                  <w:b/>
                </w:rPr>
                <w:t>za 1</w:t>
              </w:r>
            </w:smartTag>
            <w:r w:rsidRPr="00A939D2">
              <w:rPr>
                <w:b/>
              </w:rPr>
              <w:t xml:space="preserve"> balení </w:t>
            </w:r>
            <w:r>
              <w:rPr>
                <w:b/>
              </w:rPr>
              <w:t>rolád</w:t>
            </w:r>
          </w:p>
          <w:p w:rsidR="0018202A" w:rsidRPr="00A939D2" w:rsidRDefault="0018202A" w:rsidP="008142A6">
            <w:pPr>
              <w:spacing w:after="0" w:line="360" w:lineRule="auto"/>
              <w:jc w:val="center"/>
              <w:rPr>
                <w:b/>
              </w:rPr>
            </w:pPr>
            <w:r w:rsidRPr="00A939D2">
              <w:rPr>
                <w:b/>
              </w:rPr>
              <w:t>=</w:t>
            </w:r>
            <w:r>
              <w:rPr>
                <w:b/>
              </w:rPr>
              <w:t xml:space="preserve"> </w:t>
            </w:r>
            <w:r w:rsidRPr="00A939D2">
              <w:rPr>
                <w:b/>
              </w:rPr>
              <w:t>10porcí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360" w:lineRule="auto"/>
              <w:jc w:val="center"/>
              <w:rPr>
                <w:b/>
              </w:rPr>
            </w:pPr>
            <w:r w:rsidRPr="00A939D2">
              <w:rPr>
                <w:b/>
              </w:rPr>
              <w:t>POČET KS</w:t>
            </w:r>
            <w:r w:rsidRPr="00A939D2">
              <w:t xml:space="preserve"> (balení</w:t>
            </w:r>
            <w:r>
              <w:t>)</w:t>
            </w:r>
          </w:p>
        </w:tc>
      </w:tr>
      <w:tr w:rsidR="0018202A" w:rsidRPr="00A939D2" w:rsidTr="008142A6">
        <w:tc>
          <w:tcPr>
            <w:tcW w:w="94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1</w:t>
            </w: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240" w:lineRule="auto"/>
            </w:pPr>
            <w:r w:rsidRPr="00A939D2">
              <w:t>Roláda smetanová</w:t>
            </w:r>
          </w:p>
        </w:tc>
        <w:tc>
          <w:tcPr>
            <w:tcW w:w="3209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  <w:r>
              <w:t>119,-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2</w:t>
            </w: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240" w:lineRule="auto"/>
            </w:pPr>
            <w:r w:rsidRPr="00A939D2">
              <w:t>Roláda kokosová</w:t>
            </w:r>
          </w:p>
        </w:tc>
        <w:tc>
          <w:tcPr>
            <w:tcW w:w="3209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  <w:r>
              <w:t>119,-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3</w:t>
            </w: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240" w:lineRule="auto"/>
            </w:pPr>
            <w:r w:rsidRPr="00A939D2">
              <w:t>Roláda kakaová</w:t>
            </w:r>
          </w:p>
        </w:tc>
        <w:tc>
          <w:tcPr>
            <w:tcW w:w="3209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  <w:r>
              <w:t>119,-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4</w:t>
            </w:r>
          </w:p>
        </w:tc>
        <w:tc>
          <w:tcPr>
            <w:tcW w:w="3068" w:type="dxa"/>
          </w:tcPr>
          <w:p w:rsidR="0018202A" w:rsidRDefault="0018202A" w:rsidP="008142A6">
            <w:pPr>
              <w:spacing w:after="0" w:line="240" w:lineRule="auto"/>
            </w:pPr>
            <w:r w:rsidRPr="00A939D2">
              <w:t>Roláda</w:t>
            </w:r>
            <w:r>
              <w:t xml:space="preserve"> smetanová </w:t>
            </w:r>
          </w:p>
          <w:p w:rsidR="0018202A" w:rsidRPr="00A939D2" w:rsidRDefault="0018202A" w:rsidP="008142A6">
            <w:pPr>
              <w:spacing w:after="0" w:line="240" w:lineRule="auto"/>
            </w:pPr>
            <w:r>
              <w:t>s brusinkami</w:t>
            </w:r>
          </w:p>
        </w:tc>
        <w:tc>
          <w:tcPr>
            <w:tcW w:w="3209" w:type="dxa"/>
          </w:tcPr>
          <w:p w:rsidR="0018202A" w:rsidRDefault="0018202A" w:rsidP="008142A6">
            <w:pPr>
              <w:spacing w:after="0" w:line="240" w:lineRule="auto"/>
              <w:jc w:val="center"/>
            </w:pPr>
            <w:r>
              <w:t>119,-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5</w:t>
            </w:r>
          </w:p>
        </w:tc>
        <w:tc>
          <w:tcPr>
            <w:tcW w:w="3068" w:type="dxa"/>
          </w:tcPr>
          <w:p w:rsidR="0018202A" w:rsidRDefault="0018202A" w:rsidP="008142A6">
            <w:pPr>
              <w:spacing w:after="0" w:line="240" w:lineRule="auto"/>
            </w:pPr>
            <w:r w:rsidRPr="00A939D2">
              <w:t>Roláda</w:t>
            </w:r>
            <w:r>
              <w:t xml:space="preserve"> smetanová </w:t>
            </w:r>
          </w:p>
          <w:p w:rsidR="0018202A" w:rsidRPr="00A939D2" w:rsidRDefault="0018202A" w:rsidP="008142A6">
            <w:pPr>
              <w:spacing w:after="0" w:line="240" w:lineRule="auto"/>
            </w:pPr>
            <w:r>
              <w:t>s jahodami</w:t>
            </w:r>
          </w:p>
        </w:tc>
        <w:tc>
          <w:tcPr>
            <w:tcW w:w="3209" w:type="dxa"/>
          </w:tcPr>
          <w:p w:rsidR="0018202A" w:rsidRDefault="0018202A" w:rsidP="008142A6">
            <w:pPr>
              <w:spacing w:after="0" w:line="240" w:lineRule="auto"/>
              <w:jc w:val="center"/>
            </w:pPr>
            <w:r>
              <w:t>119,-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6</w:t>
            </w: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240" w:lineRule="auto"/>
            </w:pPr>
            <w:r w:rsidRPr="00A939D2">
              <w:t>Roláda</w:t>
            </w:r>
            <w:r>
              <w:t xml:space="preserve"> s kakaovou náplní s chia semínky</w:t>
            </w:r>
          </w:p>
        </w:tc>
        <w:tc>
          <w:tcPr>
            <w:tcW w:w="3209" w:type="dxa"/>
          </w:tcPr>
          <w:p w:rsidR="0018202A" w:rsidRDefault="0018202A" w:rsidP="008142A6">
            <w:pPr>
              <w:spacing w:after="0" w:line="240" w:lineRule="auto"/>
              <w:jc w:val="center"/>
            </w:pPr>
            <w:r>
              <w:t>119,-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Default="0018202A" w:rsidP="008142A6">
            <w:pPr>
              <w:spacing w:after="0" w:line="240" w:lineRule="auto"/>
            </w:pPr>
            <w:r>
              <w:t>7</w:t>
            </w: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Kuličky kokosovo rumové</w:t>
            </w:r>
          </w:p>
        </w:tc>
        <w:tc>
          <w:tcPr>
            <w:tcW w:w="3209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Balení: 14ks      62,-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Default="0018202A" w:rsidP="008142A6">
            <w:pPr>
              <w:spacing w:after="0" w:line="240" w:lineRule="auto"/>
            </w:pPr>
            <w:r>
              <w:t>8</w:t>
            </w: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DORT 12 porcí smetanovokakaový</w:t>
            </w:r>
          </w:p>
        </w:tc>
        <w:tc>
          <w:tcPr>
            <w:tcW w:w="3209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  <w:r>
              <w:t>480,-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Default="0018202A" w:rsidP="008142A6">
            <w:pPr>
              <w:spacing w:after="0" w:line="240" w:lineRule="auto"/>
            </w:pPr>
            <w:r>
              <w:t>9</w:t>
            </w:r>
          </w:p>
          <w:p w:rsidR="0018202A" w:rsidRDefault="0018202A" w:rsidP="008142A6">
            <w:pPr>
              <w:spacing w:after="0" w:line="240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75pt;height:15pt">
                  <v:imagedata r:id="rId4" o:title=""/>
                </v:shape>
              </w:pict>
            </w:r>
          </w:p>
        </w:tc>
        <w:tc>
          <w:tcPr>
            <w:tcW w:w="3068" w:type="dxa"/>
          </w:tcPr>
          <w:p w:rsidR="0018202A" w:rsidRDefault="0018202A" w:rsidP="008142A6">
            <w:pPr>
              <w:spacing w:after="0" w:line="240" w:lineRule="auto"/>
            </w:pPr>
            <w:r>
              <w:t>Dortík s nápní přelitý čokoládovými nitěmi</w:t>
            </w:r>
          </w:p>
          <w:p w:rsidR="0018202A" w:rsidRDefault="0018202A" w:rsidP="008142A6">
            <w:pPr>
              <w:spacing w:after="0" w:line="240" w:lineRule="auto"/>
            </w:pPr>
            <w:r>
              <w:t>Balený se lžičkou - 1 ks</w:t>
            </w:r>
          </w:p>
          <w:p w:rsidR="0018202A" w:rsidRPr="00A939D2" w:rsidRDefault="0018202A" w:rsidP="008142A6">
            <w:pPr>
              <w:spacing w:after="0" w:line="240" w:lineRule="auto"/>
            </w:pPr>
            <w:r>
              <w:t>kokosovorumová a smetanová příchuť</w:t>
            </w:r>
          </w:p>
        </w:tc>
        <w:tc>
          <w:tcPr>
            <w:tcW w:w="3209" w:type="dxa"/>
          </w:tcPr>
          <w:p w:rsidR="0018202A" w:rsidRDefault="0018202A" w:rsidP="008142A6">
            <w:pPr>
              <w:spacing w:after="0" w:line="240" w:lineRule="auto"/>
              <w:jc w:val="center"/>
            </w:pPr>
          </w:p>
          <w:p w:rsidR="0018202A" w:rsidRPr="00A939D2" w:rsidRDefault="0018202A" w:rsidP="008142A6">
            <w:pPr>
              <w:spacing w:after="0" w:line="240" w:lineRule="auto"/>
              <w:jc w:val="center"/>
            </w:pPr>
            <w:r>
              <w:t>30,-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Default="0018202A" w:rsidP="008142A6">
            <w:pPr>
              <w:spacing w:after="0" w:line="240" w:lineRule="auto"/>
            </w:pPr>
            <w:r>
              <w:t>10</w:t>
            </w:r>
          </w:p>
        </w:tc>
        <w:tc>
          <w:tcPr>
            <w:tcW w:w="3068" w:type="dxa"/>
          </w:tcPr>
          <w:p w:rsidR="0018202A" w:rsidRDefault="0018202A" w:rsidP="008142A6">
            <w:pPr>
              <w:spacing w:after="0" w:line="240" w:lineRule="auto"/>
            </w:pPr>
            <w:r>
              <w:t>JESIK  řez na svačinu do školy</w:t>
            </w:r>
          </w:p>
          <w:p w:rsidR="0018202A" w:rsidRPr="00A939D2" w:rsidRDefault="0018202A" w:rsidP="008142A6">
            <w:pPr>
              <w:spacing w:after="0" w:line="240" w:lineRule="auto"/>
            </w:pPr>
            <w:r>
              <w:t>Balení 2 ks</w:t>
            </w:r>
          </w:p>
        </w:tc>
        <w:tc>
          <w:tcPr>
            <w:tcW w:w="3209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  <w:r>
              <w:t>30,-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Default="0018202A" w:rsidP="008142A6">
            <w:pPr>
              <w:spacing w:after="0" w:line="240" w:lineRule="auto"/>
            </w:pPr>
            <w:r>
              <w:t>11</w:t>
            </w: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240" w:lineRule="auto"/>
            </w:pPr>
            <w:r>
              <w:t>Vánoční kolekce cukroví JESSY 520g (cca 45 kousků</w:t>
            </w:r>
          </w:p>
        </w:tc>
        <w:tc>
          <w:tcPr>
            <w:tcW w:w="3209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  <w:r>
              <w:t>368,-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  <w:tr w:rsidR="0018202A" w:rsidRPr="00A939D2" w:rsidTr="008142A6">
        <w:tc>
          <w:tcPr>
            <w:tcW w:w="948" w:type="dxa"/>
          </w:tcPr>
          <w:p w:rsidR="0018202A" w:rsidRPr="00A939D2" w:rsidRDefault="0018202A" w:rsidP="008142A6">
            <w:pPr>
              <w:spacing w:after="0" w:line="240" w:lineRule="auto"/>
            </w:pPr>
          </w:p>
        </w:tc>
        <w:tc>
          <w:tcPr>
            <w:tcW w:w="3068" w:type="dxa"/>
          </w:tcPr>
          <w:p w:rsidR="0018202A" w:rsidRPr="00A939D2" w:rsidRDefault="0018202A" w:rsidP="008142A6">
            <w:pPr>
              <w:spacing w:after="0" w:line="240" w:lineRule="auto"/>
            </w:pPr>
          </w:p>
        </w:tc>
        <w:tc>
          <w:tcPr>
            <w:tcW w:w="3209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  <w:r w:rsidRPr="00A939D2">
              <w:t>-</w:t>
            </w:r>
          </w:p>
        </w:tc>
        <w:tc>
          <w:tcPr>
            <w:tcW w:w="2850" w:type="dxa"/>
          </w:tcPr>
          <w:p w:rsidR="0018202A" w:rsidRPr="00A939D2" w:rsidRDefault="0018202A" w:rsidP="008142A6">
            <w:pPr>
              <w:spacing w:after="0" w:line="240" w:lineRule="auto"/>
              <w:jc w:val="center"/>
            </w:pPr>
          </w:p>
        </w:tc>
      </w:tr>
    </w:tbl>
    <w:p w:rsidR="0018202A" w:rsidRDefault="0018202A" w:rsidP="00802E98">
      <w:pPr>
        <w:spacing w:line="240" w:lineRule="auto"/>
      </w:pPr>
      <w:r>
        <w:t xml:space="preserve"> </w:t>
      </w:r>
      <w:r>
        <w:pict>
          <v:shape id="_x0000_i1026" type="#_x0000_t75" style="width:202.5pt;height:286.5pt" o:allowoverlap="f">
            <v:imagedata r:id="rId5" o:title=""/>
          </v:shape>
        </w:pict>
      </w:r>
      <w:r>
        <w:t xml:space="preserve">    </w:t>
      </w:r>
      <w:r>
        <w:pict>
          <v:shape id="_x0000_i1027" type="#_x0000_t75" style="width:226.5pt;height:320.25pt" o:allowoverlap="f">
            <v:imagedata r:id="rId6" o:title=""/>
          </v:shape>
        </w:pict>
      </w:r>
      <w:r>
        <w:tab/>
      </w:r>
    </w:p>
    <w:p w:rsidR="0018202A" w:rsidRPr="008142A6" w:rsidRDefault="0018202A" w:rsidP="00000FDC">
      <w:pPr>
        <w:spacing w:line="240" w:lineRule="auto"/>
        <w:rPr>
          <w:b/>
          <w:sz w:val="24"/>
          <w:szCs w:val="24"/>
        </w:rPr>
      </w:pPr>
      <w:r w:rsidRPr="008142A6">
        <w:rPr>
          <w:b/>
          <w:sz w:val="24"/>
          <w:szCs w:val="24"/>
        </w:rPr>
        <w:t>Produkty najdete na www.konipro.cz</w:t>
      </w:r>
    </w:p>
    <w:p w:rsidR="0018202A" w:rsidRPr="008142A6" w:rsidRDefault="0018202A" w:rsidP="00000FDC">
      <w:pPr>
        <w:spacing w:line="240" w:lineRule="auto"/>
        <w:rPr>
          <w:b/>
          <w:sz w:val="24"/>
          <w:szCs w:val="24"/>
        </w:rPr>
      </w:pPr>
      <w:r w:rsidRPr="008142A6">
        <w:rPr>
          <w:b/>
          <w:sz w:val="24"/>
          <w:szCs w:val="24"/>
        </w:rPr>
        <w:t>Jméno objednatele:                      Telefon:</w:t>
      </w:r>
    </w:p>
    <w:p w:rsidR="0018202A" w:rsidRPr="00000FDC" w:rsidRDefault="0018202A" w:rsidP="00802E98">
      <w:pPr>
        <w:spacing w:line="240" w:lineRule="auto"/>
        <w:rPr>
          <w:b/>
          <w:sz w:val="24"/>
          <w:szCs w:val="24"/>
        </w:rPr>
      </w:pPr>
      <w:r w:rsidRPr="008142A6">
        <w:rPr>
          <w:b/>
          <w:sz w:val="24"/>
          <w:szCs w:val="24"/>
        </w:rPr>
        <w:t>Dodávka zboží  29.11.2015  do 14 hodin Toulovcův Dvůr, PRAHA, prodejní stánek DEZERTY JESSY</w:t>
      </w:r>
      <w:r>
        <w:tab/>
      </w:r>
    </w:p>
    <w:sectPr w:rsidR="0018202A" w:rsidRPr="00000FDC" w:rsidSect="008142A6">
      <w:pgSz w:w="11906" w:h="16838"/>
      <w:pgMar w:top="540" w:right="566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607F"/>
    <w:rsid w:val="00000FDC"/>
    <w:rsid w:val="00067E07"/>
    <w:rsid w:val="000754D6"/>
    <w:rsid w:val="00150B3D"/>
    <w:rsid w:val="0018202A"/>
    <w:rsid w:val="002367D5"/>
    <w:rsid w:val="002A3DE4"/>
    <w:rsid w:val="00570BD1"/>
    <w:rsid w:val="005B425F"/>
    <w:rsid w:val="00660158"/>
    <w:rsid w:val="0068412F"/>
    <w:rsid w:val="007151AB"/>
    <w:rsid w:val="007830FA"/>
    <w:rsid w:val="00802E98"/>
    <w:rsid w:val="008142A6"/>
    <w:rsid w:val="008414CD"/>
    <w:rsid w:val="0087023D"/>
    <w:rsid w:val="0088019E"/>
    <w:rsid w:val="00A939D2"/>
    <w:rsid w:val="00AF441C"/>
    <w:rsid w:val="00DD607F"/>
    <w:rsid w:val="00DF147F"/>
    <w:rsid w:val="00EF2279"/>
    <w:rsid w:val="00EF5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4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D607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128</Words>
  <Characters>757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Produkt</dc:title>
  <dc:subject/>
  <dc:creator>lenovo</dc:creator>
  <cp:keywords/>
  <dc:description/>
  <cp:lastModifiedBy>Nyiri</cp:lastModifiedBy>
  <cp:revision>5</cp:revision>
  <dcterms:created xsi:type="dcterms:W3CDTF">2015-10-27T01:12:00Z</dcterms:created>
  <dcterms:modified xsi:type="dcterms:W3CDTF">2015-10-27T01:21:00Z</dcterms:modified>
</cp:coreProperties>
</file>